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D2852" w14:textId="77777777" w:rsidR="00290CFD" w:rsidRPr="00B047A7" w:rsidRDefault="00290CFD">
      <w:pPr>
        <w:rPr>
          <w:rFonts w:ascii="Times New Roman" w:hAnsi="Times New Roman" w:cs="Times New Roman"/>
        </w:rPr>
      </w:pPr>
      <w:r w:rsidRPr="00B047A7">
        <w:rPr>
          <w:rFonts w:ascii="Times New Roman" w:hAnsi="Times New Roman" w:cs="Times New Roman"/>
        </w:rPr>
        <w:t xml:space="preserve">Udine, </w:t>
      </w:r>
      <w:r w:rsidR="00B047A7" w:rsidRPr="00B047A7">
        <w:rPr>
          <w:rFonts w:ascii="Times New Roman" w:hAnsi="Times New Roman" w:cs="Times New Roman"/>
        </w:rPr>
        <w:t>22 ottobre 2026</w:t>
      </w:r>
    </w:p>
    <w:p w14:paraId="22308B30" w14:textId="77777777" w:rsidR="00290CFD" w:rsidRPr="00B047A7" w:rsidRDefault="00E93F58" w:rsidP="00963AE8">
      <w:pPr>
        <w:ind w:left="5954"/>
        <w:rPr>
          <w:rFonts w:ascii="Times New Roman" w:hAnsi="Times New Roman" w:cs="Times New Roman"/>
        </w:rPr>
      </w:pPr>
      <w:r w:rsidRPr="00B047A7">
        <w:rPr>
          <w:rFonts w:ascii="Times New Roman" w:hAnsi="Times New Roman" w:cs="Times New Roman"/>
        </w:rPr>
        <w:t>A Redazioni diverse</w:t>
      </w:r>
      <w:r w:rsidR="008C53AF" w:rsidRPr="00B047A7">
        <w:rPr>
          <w:rFonts w:ascii="Times New Roman" w:hAnsi="Times New Roman" w:cs="Times New Roman"/>
        </w:rPr>
        <w:br/>
      </w:r>
      <w:r w:rsidRPr="00B047A7">
        <w:rPr>
          <w:rFonts w:ascii="Times New Roman" w:hAnsi="Times New Roman" w:cs="Times New Roman"/>
        </w:rPr>
        <w:t>Loro Sedi</w:t>
      </w:r>
    </w:p>
    <w:p w14:paraId="3B586929" w14:textId="77777777" w:rsidR="00B047A7" w:rsidRPr="00B047A7" w:rsidRDefault="00B047A7" w:rsidP="00B15B8B">
      <w:pPr>
        <w:jc w:val="both"/>
        <w:rPr>
          <w:rFonts w:ascii="Times New Roman" w:hAnsi="Times New Roman" w:cs="Times New Roman"/>
        </w:rPr>
      </w:pPr>
      <w:r w:rsidRPr="00B047A7">
        <w:rPr>
          <w:rFonts w:ascii="Times New Roman" w:hAnsi="Times New Roman" w:cs="Times New Roman"/>
        </w:rPr>
        <w:t>La Presidenza del Centro Italiano Femminile Regionale del Friuli Venezia Giulia trasmette il seguente COMUNICATO STAMPA con preghiera di pubblicazione/diffusione:</w:t>
      </w:r>
    </w:p>
    <w:p w14:paraId="49C710A0" w14:textId="77777777" w:rsidR="00B047A7" w:rsidRPr="00B047A7" w:rsidRDefault="00B047A7" w:rsidP="00B047A7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firstLine="709"/>
        <w:jc w:val="center"/>
        <w:rPr>
          <w:rFonts w:ascii="Times New Roman" w:hAnsi="Times New Roman" w:cs="Times New Roman"/>
          <w:b/>
        </w:rPr>
      </w:pPr>
      <w:r w:rsidRPr="00B047A7">
        <w:rPr>
          <w:rFonts w:ascii="Times New Roman" w:hAnsi="Times New Roman" w:cs="Times New Roman"/>
          <w:b/>
        </w:rPr>
        <w:t>Il Centro Italiano Femminile presenta: “Vivere con il Parkinson”, un’emozionante storia di vita!</w:t>
      </w:r>
    </w:p>
    <w:p w14:paraId="74D5B5F2" w14:textId="77777777" w:rsidR="00B047A7" w:rsidRPr="00B047A7" w:rsidRDefault="00B047A7" w:rsidP="00B047A7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firstLine="709"/>
        <w:rPr>
          <w:rFonts w:ascii="Times New Roman" w:hAnsi="Times New Roman" w:cs="Times New Roman"/>
        </w:rPr>
      </w:pPr>
      <w:r w:rsidRPr="00B047A7">
        <w:rPr>
          <w:rFonts w:ascii="Times New Roman" w:hAnsi="Times New Roman" w:cs="Times New Roman"/>
        </w:rPr>
        <w:t>Il Centro Italiano Femminile regionale del Friuli Venezia Giulia organizza una serata di sensibilizzazione al tema del Parkinson con protagonista Simone Masotti, architetto e autore del libro “IN BICICLETTA SONO LIBERO - In viaggio con il Parkinson”.</w:t>
      </w:r>
    </w:p>
    <w:p w14:paraId="45B1ED5D" w14:textId="77777777" w:rsidR="00B047A7" w:rsidRPr="00B047A7" w:rsidRDefault="00B047A7" w:rsidP="00B047A7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firstLine="709"/>
        <w:rPr>
          <w:rFonts w:ascii="Times New Roman" w:hAnsi="Times New Roman" w:cs="Times New Roman"/>
        </w:rPr>
      </w:pPr>
      <w:r w:rsidRPr="00B047A7">
        <w:rPr>
          <w:rFonts w:ascii="Times New Roman" w:hAnsi="Times New Roman" w:cs="Times New Roman"/>
        </w:rPr>
        <w:t>Simone ne ha fatti di chilometri in sella alla sua bicicletta: oltre ad aver percorso in lungo e in largo il Friuli e il Veneto, ha esplorato le isole del Quarnaro (Croazia), e dopo il Covid ha realizzato il suo grande sogno: partecipare alla RAGBRAI, un tour ciclistico che attraversa lo stato americano dell’Iowa.</w:t>
      </w:r>
    </w:p>
    <w:p w14:paraId="55EBEAB7" w14:textId="77777777" w:rsidR="00B047A7" w:rsidRPr="00B047A7" w:rsidRDefault="00B047A7" w:rsidP="00B047A7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firstLine="709"/>
        <w:rPr>
          <w:rFonts w:ascii="Times New Roman" w:hAnsi="Times New Roman" w:cs="Times New Roman"/>
        </w:rPr>
      </w:pPr>
      <w:r w:rsidRPr="00B047A7">
        <w:rPr>
          <w:rFonts w:ascii="Times New Roman" w:hAnsi="Times New Roman" w:cs="Times New Roman"/>
        </w:rPr>
        <w:t>Simone Masotti scrive: “Con i miei racconti voglio incoraggiare le persone che soffrono di una malattia come la mia, ma anche quelli che non hanno nessun problema di salute, eppure si sentono infelici o inadatti. Credete nelle vostre passioni, in quello che vi fa stare bene. I sogni, in fondo, non sono altro che pensieri che ci fanno stare bene.”</w:t>
      </w:r>
    </w:p>
    <w:p w14:paraId="569857D4" w14:textId="77777777" w:rsidR="00B047A7" w:rsidRPr="00B047A7" w:rsidRDefault="00B047A7" w:rsidP="00B047A7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firstLine="709"/>
        <w:rPr>
          <w:rFonts w:ascii="Times New Roman" w:hAnsi="Times New Roman" w:cs="Times New Roman"/>
        </w:rPr>
      </w:pPr>
      <w:r w:rsidRPr="00B047A7">
        <w:rPr>
          <w:rFonts w:ascii="Times New Roman" w:hAnsi="Times New Roman" w:cs="Times New Roman"/>
        </w:rPr>
        <w:t xml:space="preserve">Quando: </w:t>
      </w:r>
      <w:r w:rsidRPr="00B047A7">
        <w:rPr>
          <w:rFonts w:ascii="Times New Roman" w:hAnsi="Times New Roman" w:cs="Times New Roman"/>
          <w:b/>
        </w:rPr>
        <w:t>giovedì 29 ottobre 2026 alle ore 17:30</w:t>
      </w:r>
    </w:p>
    <w:p w14:paraId="2D6E48B1" w14:textId="77777777" w:rsidR="00B047A7" w:rsidRPr="00B047A7" w:rsidRDefault="00B047A7" w:rsidP="00B047A7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firstLine="709"/>
        <w:rPr>
          <w:rFonts w:ascii="Times New Roman" w:hAnsi="Times New Roman" w:cs="Times New Roman"/>
        </w:rPr>
      </w:pPr>
      <w:r w:rsidRPr="00B047A7">
        <w:rPr>
          <w:rFonts w:ascii="Times New Roman" w:hAnsi="Times New Roman" w:cs="Times New Roman"/>
        </w:rPr>
        <w:t xml:space="preserve">Dove: </w:t>
      </w:r>
      <w:proofErr w:type="spellStart"/>
      <w:r w:rsidRPr="00B047A7">
        <w:rPr>
          <w:rFonts w:ascii="Times New Roman" w:hAnsi="Times New Roman" w:cs="Times New Roman"/>
          <w:b/>
        </w:rPr>
        <w:t>curtelina</w:t>
      </w:r>
      <w:proofErr w:type="spellEnd"/>
      <w:r w:rsidRPr="00B047A7">
        <w:rPr>
          <w:rFonts w:ascii="Times New Roman" w:hAnsi="Times New Roman" w:cs="Times New Roman"/>
          <w:b/>
        </w:rPr>
        <w:t xml:space="preserve"> della </w:t>
      </w:r>
      <w:proofErr w:type="spellStart"/>
      <w:r w:rsidRPr="00B047A7">
        <w:rPr>
          <w:rFonts w:ascii="Times New Roman" w:hAnsi="Times New Roman" w:cs="Times New Roman"/>
          <w:b/>
        </w:rPr>
        <w:t>Gervasutta</w:t>
      </w:r>
      <w:proofErr w:type="spellEnd"/>
      <w:r w:rsidRPr="00B047A7">
        <w:rPr>
          <w:rFonts w:ascii="Times New Roman" w:hAnsi="Times New Roman" w:cs="Times New Roman"/>
          <w:b/>
        </w:rPr>
        <w:t xml:space="preserve">, Udine, via </w:t>
      </w:r>
      <w:proofErr w:type="spellStart"/>
      <w:r w:rsidRPr="00B047A7">
        <w:rPr>
          <w:rFonts w:ascii="Times New Roman" w:hAnsi="Times New Roman" w:cs="Times New Roman"/>
          <w:b/>
        </w:rPr>
        <w:t>Gervasutta</w:t>
      </w:r>
      <w:proofErr w:type="spellEnd"/>
      <w:r w:rsidRPr="00B047A7">
        <w:rPr>
          <w:rFonts w:ascii="Times New Roman" w:hAnsi="Times New Roman" w:cs="Times New Roman"/>
          <w:b/>
        </w:rPr>
        <w:t xml:space="preserve"> 83</w:t>
      </w:r>
    </w:p>
    <w:p w14:paraId="7AE77E9F" w14:textId="77777777" w:rsidR="00B15B8B" w:rsidRPr="00B047A7" w:rsidRDefault="000125F6" w:rsidP="000125F6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firstLine="709"/>
        <w:rPr>
          <w:rFonts w:ascii="Times New Roman" w:hAnsi="Times New Roman" w:cs="Times New Roman"/>
        </w:rPr>
      </w:pPr>
      <w:r w:rsidRPr="00B047A7">
        <w:rPr>
          <w:rFonts w:ascii="Times New Roman" w:hAnsi="Times New Roman" w:cs="Times New Roman"/>
        </w:rPr>
        <w:t>Invitiamo calorosamente tutte le persone interessate a partecipare e a unirsi a noi per una serata di informazione e dibattito.</w:t>
      </w:r>
    </w:p>
    <w:p w14:paraId="1DF18F2D" w14:textId="77777777" w:rsidR="006B3237" w:rsidRPr="00B047A7" w:rsidRDefault="006B3237" w:rsidP="006B3237">
      <w:pPr>
        <w:ind w:firstLine="709"/>
        <w:rPr>
          <w:rFonts w:ascii="Times New Roman" w:hAnsi="Times New Roman" w:cs="Times New Roman"/>
        </w:rPr>
      </w:pPr>
    </w:p>
    <w:p w14:paraId="570E7D19" w14:textId="77777777" w:rsidR="006B3237" w:rsidRPr="00B047A7" w:rsidRDefault="008C53AF">
      <w:pPr>
        <w:rPr>
          <w:rFonts w:ascii="Times New Roman" w:hAnsi="Times New Roman" w:cs="Times New Roman"/>
        </w:rPr>
      </w:pPr>
      <w:r w:rsidRPr="00B047A7">
        <w:rPr>
          <w:rFonts w:ascii="Times New Roman" w:hAnsi="Times New Roman" w:cs="Times New Roman"/>
        </w:rPr>
        <w:t>Con vivi ringraziamenti,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7"/>
        <w:gridCol w:w="3207"/>
        <w:gridCol w:w="3224"/>
      </w:tblGrid>
      <w:tr w:rsidR="00B15B8B" w:rsidRPr="00B047A7" w14:paraId="4390EE1B" w14:textId="77777777" w:rsidTr="00B15B8B">
        <w:tc>
          <w:tcPr>
            <w:tcW w:w="3259" w:type="dxa"/>
          </w:tcPr>
          <w:p w14:paraId="61E21A6C" w14:textId="77777777" w:rsidR="00B15B8B" w:rsidRPr="00B047A7" w:rsidRDefault="00B15B8B" w:rsidP="00B15B8B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259" w:type="dxa"/>
          </w:tcPr>
          <w:p w14:paraId="3A1C821E" w14:textId="77777777" w:rsidR="00B15B8B" w:rsidRPr="00B047A7" w:rsidRDefault="00B15B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72B88D6A" w14:textId="77777777" w:rsidR="00B15B8B" w:rsidRPr="00B047A7" w:rsidRDefault="00B15B8B" w:rsidP="00B15B8B">
            <w:pPr>
              <w:jc w:val="center"/>
              <w:rPr>
                <w:rFonts w:ascii="Times New Roman" w:hAnsi="Times New Roman" w:cs="Times New Roman"/>
              </w:rPr>
            </w:pPr>
            <w:r w:rsidRPr="00B047A7">
              <w:rPr>
                <w:rFonts w:ascii="Times New Roman" w:hAnsi="Times New Roman" w:cs="Times New Roman"/>
              </w:rPr>
              <w:t>La Presidente regionale</w:t>
            </w:r>
          </w:p>
          <w:p w14:paraId="2D161784" w14:textId="77777777" w:rsidR="00B15B8B" w:rsidRPr="00B047A7" w:rsidRDefault="0020076C" w:rsidP="00B15B8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047A7">
              <w:rPr>
                <w:rFonts w:ascii="Times New Roman" w:hAnsi="Times New Roman" w:cs="Times New Roman"/>
                <w:i/>
              </w:rPr>
              <w:t>Renata Masotti</w:t>
            </w:r>
          </w:p>
        </w:tc>
      </w:tr>
    </w:tbl>
    <w:p w14:paraId="2A0B62C4" w14:textId="77777777" w:rsidR="00B15B8B" w:rsidRPr="00B047A7" w:rsidRDefault="00B15B8B" w:rsidP="00B15B8B">
      <w:pPr>
        <w:rPr>
          <w:rFonts w:ascii="Times New Roman" w:hAnsi="Times New Roman" w:cs="Times New Roman"/>
          <w:i/>
        </w:rPr>
      </w:pPr>
    </w:p>
    <w:sectPr w:rsidR="00B15B8B" w:rsidRPr="00B047A7" w:rsidSect="00AB6D3F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CA518" w14:textId="77777777" w:rsidR="00C578CB" w:rsidRDefault="00C578CB" w:rsidP="008B7129">
      <w:pPr>
        <w:spacing w:after="0" w:line="240" w:lineRule="auto"/>
      </w:pPr>
      <w:r>
        <w:separator/>
      </w:r>
    </w:p>
  </w:endnote>
  <w:endnote w:type="continuationSeparator" w:id="0">
    <w:p w14:paraId="63EB0E28" w14:textId="77777777" w:rsidR="00C578CB" w:rsidRDefault="00C578CB" w:rsidP="008B7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716F9" w14:textId="77777777" w:rsidR="008B7129" w:rsidRDefault="008B7129" w:rsidP="00601B53">
    <w:pPr>
      <w:pStyle w:val="Pidipagina"/>
      <w:pBdr>
        <w:top w:val="thinThickSmallGap" w:sz="24" w:space="1" w:color="399555"/>
      </w:pBdr>
      <w:jc w:val="center"/>
      <w:rPr>
        <w:rFonts w:asciiTheme="majorHAnsi" w:eastAsiaTheme="majorEastAsia" w:hAnsiTheme="majorHAnsi" w:cstheme="majorBidi"/>
      </w:rPr>
    </w:pPr>
    <w:r>
      <w:t xml:space="preserve">Centro Italiano Femminile – Via </w:t>
    </w:r>
    <w:proofErr w:type="spellStart"/>
    <w:r w:rsidR="0032712C">
      <w:t>Scrosoppi</w:t>
    </w:r>
    <w:proofErr w:type="spellEnd"/>
    <w:r w:rsidR="0032712C">
      <w:t xml:space="preserve"> 1</w:t>
    </w:r>
    <w:r>
      <w:t xml:space="preserve"> – 33100 Udine – Tel. / Fax 0432 50 40 20 – </w:t>
    </w:r>
    <w:hyperlink r:id="rId1" w:history="1">
      <w:r w:rsidRPr="00FE333C">
        <w:rPr>
          <w:rStyle w:val="Collegamentoipertestuale"/>
        </w:rPr>
        <w:t>cif.udine@libero.it</w:t>
      </w:r>
    </w:hyperlink>
  </w:p>
  <w:p w14:paraId="5FF92419" w14:textId="77777777" w:rsidR="008B7129" w:rsidRDefault="008B7129" w:rsidP="008B7129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060C3" w14:textId="77777777" w:rsidR="00C578CB" w:rsidRDefault="00C578CB" w:rsidP="008B7129">
      <w:pPr>
        <w:spacing w:after="0" w:line="240" w:lineRule="auto"/>
      </w:pPr>
      <w:r>
        <w:separator/>
      </w:r>
    </w:p>
  </w:footnote>
  <w:footnote w:type="continuationSeparator" w:id="0">
    <w:p w14:paraId="7DA9A899" w14:textId="77777777" w:rsidR="00C578CB" w:rsidRDefault="00C578CB" w:rsidP="008B7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87B96" w14:textId="77777777" w:rsidR="008B7129" w:rsidRDefault="002E6312" w:rsidP="008B7129">
    <w:pPr>
      <w:pStyle w:val="Intestazione"/>
      <w:jc w:val="center"/>
      <w:rPr>
        <w:rFonts w:asciiTheme="majorHAnsi" w:eastAsiaTheme="majorEastAsia" w:hAnsiTheme="majorHAnsi" w:cstheme="majorBidi"/>
        <w:sz w:val="32"/>
        <w:szCs w:val="32"/>
      </w:rPr>
    </w:pPr>
    <w:r>
      <w:rPr>
        <w:rFonts w:asciiTheme="majorHAnsi" w:eastAsiaTheme="majorEastAsia" w:hAnsiTheme="majorHAnsi" w:cstheme="majorBidi"/>
        <w:noProof/>
        <w:sz w:val="32"/>
        <w:szCs w:val="32"/>
      </w:rPr>
      <w:drawing>
        <wp:inline distT="0" distB="0" distL="0" distR="0" wp14:anchorId="6B78D9CD" wp14:editId="16488BF4">
          <wp:extent cx="1203960" cy="737833"/>
          <wp:effectExtent l="19050" t="0" r="0" b="0"/>
          <wp:docPr id="2" name="Immagine 1" descr="2019 CIF Logo Ba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9 CIF Logo Bas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5945" cy="7390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D9D15C" w14:textId="77777777" w:rsidR="00F40E89" w:rsidRPr="00B047A7" w:rsidRDefault="00735528" w:rsidP="008B7129">
    <w:pPr>
      <w:pStyle w:val="Intestazione"/>
      <w:jc w:val="center"/>
      <w:rPr>
        <w:rFonts w:ascii="Times New Roman" w:eastAsiaTheme="majorEastAsia" w:hAnsi="Times New Roman" w:cs="Times New Roman"/>
      </w:rPr>
    </w:pPr>
    <w:r w:rsidRPr="00B047A7">
      <w:rPr>
        <w:rFonts w:ascii="Times New Roman" w:eastAsiaTheme="majorEastAsia" w:hAnsi="Times New Roman" w:cs="Times New Roman"/>
      </w:rPr>
      <w:t xml:space="preserve">regionale del Friuli Venezia Giulia </w:t>
    </w:r>
    <w:proofErr w:type="spellStart"/>
    <w:r w:rsidRPr="00B047A7">
      <w:rPr>
        <w:rFonts w:ascii="Times New Roman" w:eastAsiaTheme="majorEastAsia" w:hAnsi="Times New Roman" w:cs="Times New Roman"/>
      </w:rPr>
      <w:t>Odv</w:t>
    </w:r>
    <w:proofErr w:type="spellEnd"/>
  </w:p>
  <w:p w14:paraId="27415BD0" w14:textId="77777777" w:rsidR="00F40E89" w:rsidRDefault="00F40E89" w:rsidP="008B7129">
    <w:pPr>
      <w:pStyle w:val="Intestazione"/>
      <w:jc w:val="center"/>
      <w:rPr>
        <w:rFonts w:eastAsiaTheme="majorEastAsia" w:cstheme="minorHAnsi"/>
      </w:rPr>
    </w:pPr>
  </w:p>
  <w:p w14:paraId="116C068B" w14:textId="77777777" w:rsidR="00F40E89" w:rsidRPr="009A0692" w:rsidRDefault="00F40E89" w:rsidP="008B7129">
    <w:pPr>
      <w:pStyle w:val="Intestazione"/>
      <w:jc w:val="center"/>
      <w:rPr>
        <w:rFonts w:eastAsiaTheme="majorEastAsia" w:cstheme="min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0A9"/>
    <w:rsid w:val="000125F6"/>
    <w:rsid w:val="00032675"/>
    <w:rsid w:val="00074B9F"/>
    <w:rsid w:val="000F0639"/>
    <w:rsid w:val="000F1C56"/>
    <w:rsid w:val="000F59A8"/>
    <w:rsid w:val="00102071"/>
    <w:rsid w:val="00110E2E"/>
    <w:rsid w:val="001142D5"/>
    <w:rsid w:val="001A7D86"/>
    <w:rsid w:val="0020076C"/>
    <w:rsid w:val="00211871"/>
    <w:rsid w:val="002703C1"/>
    <w:rsid w:val="00290CFD"/>
    <w:rsid w:val="002C3DEB"/>
    <w:rsid w:val="002E6312"/>
    <w:rsid w:val="0032712C"/>
    <w:rsid w:val="00357324"/>
    <w:rsid w:val="00365351"/>
    <w:rsid w:val="003850AB"/>
    <w:rsid w:val="004C4CD1"/>
    <w:rsid w:val="005960CC"/>
    <w:rsid w:val="00601B53"/>
    <w:rsid w:val="00642716"/>
    <w:rsid w:val="006429B0"/>
    <w:rsid w:val="00662018"/>
    <w:rsid w:val="006B3237"/>
    <w:rsid w:val="006D1D6C"/>
    <w:rsid w:val="006F0238"/>
    <w:rsid w:val="00703701"/>
    <w:rsid w:val="00735528"/>
    <w:rsid w:val="00742474"/>
    <w:rsid w:val="00787342"/>
    <w:rsid w:val="00833CF4"/>
    <w:rsid w:val="0086393A"/>
    <w:rsid w:val="008644EB"/>
    <w:rsid w:val="008B05AB"/>
    <w:rsid w:val="008B7129"/>
    <w:rsid w:val="008C53AF"/>
    <w:rsid w:val="008E7D98"/>
    <w:rsid w:val="00902DD5"/>
    <w:rsid w:val="00904A4F"/>
    <w:rsid w:val="00963AE8"/>
    <w:rsid w:val="009A0692"/>
    <w:rsid w:val="00A60D90"/>
    <w:rsid w:val="00AB6D3F"/>
    <w:rsid w:val="00AE6B63"/>
    <w:rsid w:val="00B047A7"/>
    <w:rsid w:val="00B15B8B"/>
    <w:rsid w:val="00B27E20"/>
    <w:rsid w:val="00B3261A"/>
    <w:rsid w:val="00B40281"/>
    <w:rsid w:val="00BA3506"/>
    <w:rsid w:val="00BD0887"/>
    <w:rsid w:val="00C147E5"/>
    <w:rsid w:val="00C269BC"/>
    <w:rsid w:val="00C400A9"/>
    <w:rsid w:val="00C53C3B"/>
    <w:rsid w:val="00C578CB"/>
    <w:rsid w:val="00C83281"/>
    <w:rsid w:val="00D21F38"/>
    <w:rsid w:val="00D66B6E"/>
    <w:rsid w:val="00D77A4F"/>
    <w:rsid w:val="00D85FD4"/>
    <w:rsid w:val="00D92C22"/>
    <w:rsid w:val="00E30985"/>
    <w:rsid w:val="00E5380E"/>
    <w:rsid w:val="00E93F58"/>
    <w:rsid w:val="00E975E7"/>
    <w:rsid w:val="00EB12B6"/>
    <w:rsid w:val="00F202AE"/>
    <w:rsid w:val="00F40E89"/>
    <w:rsid w:val="00F8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42FA31"/>
  <w15:docId w15:val="{AE250F89-BB59-4A90-9609-EAA1F455E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B71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7129"/>
  </w:style>
  <w:style w:type="paragraph" w:styleId="Pidipagina">
    <w:name w:val="footer"/>
    <w:basedOn w:val="Normale"/>
    <w:link w:val="PidipaginaCarattere"/>
    <w:uiPriority w:val="99"/>
    <w:unhideWhenUsed/>
    <w:rsid w:val="008B71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712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7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712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B7129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9A0692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B15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if.udine@liber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F\PROVINCIALE\Utility\lettera%20intestata%20corrent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lettera intestata corrente.dotx</Template>
  <TotalTime>1</TotalTime>
  <Pages>1</Pages>
  <Words>228</Words>
  <Characters>1304</Characters>
  <Application>Microsoft Office Word</Application>
  <DocSecurity>4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Renzo de gobba</cp:lastModifiedBy>
  <cp:revision>2</cp:revision>
  <cp:lastPrinted>2026-10-22T14:07:00Z</cp:lastPrinted>
  <dcterms:created xsi:type="dcterms:W3CDTF">2026-10-27T09:57:00Z</dcterms:created>
  <dcterms:modified xsi:type="dcterms:W3CDTF">2026-10-27T09:57:00Z</dcterms:modified>
  <cp:category>comunicati</cp:category>
</cp:coreProperties>
</file>